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140"/>
        <w:gridCol w:w="413"/>
        <w:gridCol w:w="713"/>
        <w:gridCol w:w="3843"/>
        <w:gridCol w:w="720"/>
        <w:gridCol w:w="341"/>
        <w:gridCol w:w="4230"/>
      </w:tblGrid>
      <w:tr w:rsidR="007D3E80" w:rsidTr="002E69AC">
        <w:trPr>
          <w:trHeight w:hRule="exact" w:val="10800"/>
          <w:jc w:val="center"/>
        </w:trPr>
        <w:tc>
          <w:tcPr>
            <w:tcW w:w="4140" w:type="dxa"/>
          </w:tcPr>
          <w:p w:rsidR="007D3E80" w:rsidRDefault="00C63300" w:rsidP="0092436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197247" cy="1814830"/>
                  <wp:effectExtent l="228600" t="228600" r="222250" b="2235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ome-In-A-Box (1)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64"/>
                          <a:stretch/>
                        </pic:blipFill>
                        <pic:spPr bwMode="auto">
                          <a:xfrm>
                            <a:off x="0" y="0"/>
                            <a:ext cx="2252242" cy="18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E80" w:rsidRPr="00E6365D" w:rsidRDefault="00B41E12" w:rsidP="00B41E12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u w:val="single"/>
              </w:rPr>
            </w:pPr>
            <w:r w:rsidRPr="00E6365D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u w:val="single"/>
              </w:rPr>
              <w:t>“What is Boxes &amp; Blankets?”</w:t>
            </w:r>
          </w:p>
          <w:p w:rsidR="00B41E12" w:rsidRPr="00E6365D" w:rsidRDefault="00B41E12" w:rsidP="00850088">
            <w:pPr>
              <w:pStyle w:val="ListBulle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Boxes &amp; Blankets is a</w:t>
            </w:r>
            <w:r w:rsidR="00850088"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n</w:t>
            </w:r>
            <w:r w:rsidR="0092436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annual event organized by</w:t>
            </w:r>
            <w:r w:rsidR="00EF493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Chatham</w:t>
            </w:r>
            <w:r w:rsidR="00850088"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Hope Haven.</w:t>
            </w:r>
          </w:p>
          <w:p w:rsidR="00850088" w:rsidRPr="00E6365D" w:rsidRDefault="00850088" w:rsidP="00850088">
            <w:pPr>
              <w:pStyle w:val="ListBulle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The event is held to help raise awareness and funds by </w:t>
            </w:r>
            <w:r w:rsidR="007850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supporters </w:t>
            </w: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sleeping on the street overnight, with only blankets for warmth and boxes for shelter.</w:t>
            </w:r>
          </w:p>
          <w:p w:rsidR="00850088" w:rsidRPr="00850088" w:rsidRDefault="00850088" w:rsidP="00EF493D">
            <w:pPr>
              <w:pStyle w:val="ListBulle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With the growing homeless population in Chatham-Kent, we have made it our duty to bring light to the</w:t>
            </w:r>
            <w:r w:rsidR="00EF493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situation in hopes of increasing</w:t>
            </w: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awareness</w:t>
            </w:r>
            <w:r w:rsidR="00EF493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,</w:t>
            </w:r>
            <w:r w:rsidRPr="00E63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EF493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reducing the stigma towards those struggling with homelessness, acquiring new volunteers and raising funds to keep the haven open.</w:t>
            </w:r>
          </w:p>
        </w:tc>
        <w:tc>
          <w:tcPr>
            <w:tcW w:w="413" w:type="dxa"/>
          </w:tcPr>
          <w:p w:rsidR="007D3E80" w:rsidRDefault="007D3E80"/>
        </w:tc>
        <w:tc>
          <w:tcPr>
            <w:tcW w:w="713" w:type="dxa"/>
          </w:tcPr>
          <w:p w:rsidR="007D3E80" w:rsidRDefault="007D3E80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7D3E80" w:rsidTr="00785059">
              <w:trPr>
                <w:trHeight w:hRule="exact" w:val="10800"/>
              </w:trPr>
              <w:tc>
                <w:tcPr>
                  <w:tcW w:w="5000" w:type="pct"/>
                </w:tcPr>
                <w:p w:rsidR="00BF5ECC" w:rsidRDefault="002E0BB3" w:rsidP="002E0BB3">
                  <w:pPr>
                    <w:pStyle w:val="Company"/>
                    <w:rPr>
                      <w:rFonts w:ascii="Times New Roman" w:hAnsi="Times New Roman" w:cs="Times New Roman"/>
                      <w:b w:val="0"/>
                      <w:color w:val="0070C0"/>
                      <w:sz w:val="24"/>
                      <w:szCs w:val="24"/>
                      <w:u w:val="single"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770891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1619250" cy="676275"/>
                            <wp:effectExtent l="0" t="0" r="0" b="0"/>
                            <wp:wrapNone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192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color w:val="0070C0"/>
                                            <w:szCs w:val="18"/>
                                          </w:rPr>
                                          <w:alias w:val="Company"/>
                                          <w:tag w:val=""/>
                                          <w:id w:val="1129967839"/>
                                          <w:placeholder>
                                            <w:docPart w:val="36C5EC7596314B2B8E270423524BFC86"/>
                                          </w:placeholder>
  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  <w:text/>
                                        </w:sdtPr>
                                        <w:sdtEndPr/>
                                        <w:sdtContent>
                                          <w:p w:rsidR="002E0BB3" w:rsidRPr="002E0BB3" w:rsidRDefault="002E0BB3" w:rsidP="002E0BB3">
                                            <w:pPr>
                                              <w:pStyle w:val="Company"/>
                                              <w:jc w:val="center"/>
                                              <w:rPr>
                                                <w:color w:val="0070C0"/>
                                                <w:szCs w:val="18"/>
                                              </w:rPr>
                                            </w:pPr>
                                            <w:r w:rsidRPr="002E0BB3">
                                              <w:rPr>
                                                <w:color w:val="0070C0"/>
                                                <w:szCs w:val="18"/>
                                              </w:rPr>
                                              <w:t>Chatham Hope Haven – Boxes &amp; Blankets</w:t>
                                            </w:r>
                                          </w:p>
                                        </w:sdtContent>
                                      </w:sdt>
                                      <w:p w:rsidR="002E0BB3" w:rsidRPr="002E0BB3" w:rsidRDefault="002E0BB3" w:rsidP="002E0BB3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color w:val="0070C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E0BB3">
                                          <w:rPr>
                                            <w:color w:val="0070C0"/>
                                            <w:sz w:val="18"/>
                                            <w:szCs w:val="18"/>
                                          </w:rPr>
                                          <w:t>183 Wellington Street W.</w:t>
                                        </w:r>
                                      </w:p>
                                      <w:p w:rsidR="002E0BB3" w:rsidRPr="002E0BB3" w:rsidRDefault="002E0BB3" w:rsidP="002E0BB3">
                                        <w:pPr>
                                          <w:jc w:val="center"/>
                                          <w:rPr>
                                            <w:szCs w:val="18"/>
                                          </w:rPr>
                                        </w:pPr>
                                        <w:r w:rsidRPr="002E0BB3">
                                          <w:rPr>
                                            <w:color w:val="0070C0"/>
                                            <w:szCs w:val="18"/>
                                          </w:rPr>
                                          <w:t>(519) 351-4010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7" o:spid="_x0000_s1026" type="#_x0000_t202" style="position:absolute;margin-left:60.7pt;margin-top:3.75pt;width:127.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color w:val="0070C0"/>
                                      <w:szCs w:val="18"/>
                                    </w:rPr>
                                    <w:alias w:val="Company"/>
                                    <w:tag w:val=""/>
                                    <w:id w:val="1129967839"/>
                                    <w:placeholder>
                                      <w:docPart w:val="36C5EC7596314B2B8E270423524BFC86"/>
                                    </w:placeholder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2E0BB3" w:rsidRPr="002E0BB3" w:rsidRDefault="002E0BB3" w:rsidP="002E0BB3">
                                      <w:pPr>
                                        <w:pStyle w:val="Company"/>
                                        <w:jc w:val="center"/>
                                        <w:rPr>
                                          <w:color w:val="0070C0"/>
                                          <w:szCs w:val="18"/>
                                        </w:rPr>
                                      </w:pPr>
                                      <w:r w:rsidRPr="002E0BB3">
                                        <w:rPr>
                                          <w:color w:val="0070C0"/>
                                          <w:szCs w:val="18"/>
                                        </w:rPr>
                                        <w:t>Chatham Hope Haven – Boxes &amp; Blankets</w:t>
                                      </w:r>
                                    </w:p>
                                  </w:sdtContent>
                                </w:sdt>
                                <w:p w:rsidR="002E0BB3" w:rsidRPr="002E0BB3" w:rsidRDefault="002E0BB3" w:rsidP="002E0BB3">
                                  <w:pPr>
                                    <w:pStyle w:val="Footer"/>
                                    <w:jc w:val="center"/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2E0BB3"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  <w:t>183 Wellington Street W.</w:t>
                                  </w:r>
                                </w:p>
                                <w:p w:rsidR="002E0BB3" w:rsidRPr="002E0BB3" w:rsidRDefault="002E0BB3" w:rsidP="002E0BB3">
                                  <w:pPr>
                                    <w:jc w:val="center"/>
                                    <w:rPr>
                                      <w:szCs w:val="18"/>
                                    </w:rPr>
                                  </w:pPr>
                                  <w:r w:rsidRPr="002E0BB3">
                                    <w:rPr>
                                      <w:color w:val="0070C0"/>
                                      <w:szCs w:val="18"/>
                                    </w:rPr>
                                    <w:t>(519) 351-4010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F5ECC">
                    <w:rPr>
                      <w:noProof/>
                      <w:lang w:eastAsia="en-US"/>
                    </w:rPr>
                    <w:drawing>
                      <wp:inline distT="0" distB="0" distL="0" distR="0" wp14:anchorId="2361B106" wp14:editId="75D0E60E">
                        <wp:extent cx="771525" cy="771525"/>
                        <wp:effectExtent l="0" t="0" r="9525" b="0"/>
                        <wp:docPr id="5" name="Picture 5" descr="tshirt 12 x12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shirt 12 x12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F5ECC">
                    <w:rPr>
                      <w:color w:val="0070C0"/>
                      <w:sz w:val="20"/>
                    </w:rPr>
                    <w:t xml:space="preserve"> </w:t>
                  </w:r>
                </w:p>
                <w:p w:rsidR="002E0BB3" w:rsidRPr="00E6365D" w:rsidRDefault="00EF493D" w:rsidP="002E0BB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>J</w:t>
                  </w:r>
                  <w:r w:rsidR="002E0BB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 xml:space="preserve">oin us September </w:t>
                  </w:r>
                  <w:r w:rsidR="0007581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>20</w:t>
                  </w:r>
                  <w:r w:rsidR="002E0BB3" w:rsidRPr="002E0BB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  <w:vertAlign w:val="superscript"/>
                    </w:rPr>
                    <w:t>th</w:t>
                  </w:r>
                  <w:r w:rsidR="002E0BB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 xml:space="preserve"> for our    F</w:t>
                  </w:r>
                  <w:r w:rsidR="0007581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>ifth</w:t>
                  </w:r>
                  <w:r w:rsidR="002E0BB3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</w:rPr>
                    <w:t xml:space="preserve"> Annual B&amp;B Event</w:t>
                  </w:r>
                </w:p>
                <w:p w:rsidR="004907E5" w:rsidRPr="00E6365D" w:rsidRDefault="004907E5" w:rsidP="004907E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0"/>
                    </w:rPr>
                  </w:pPr>
                  <w:r w:rsidRPr="00E6365D">
                    <w:rPr>
                      <w:noProof/>
                      <w:color w:val="0070C0"/>
                      <w:lang w:eastAsia="en-US"/>
                    </w:rPr>
                    <w:drawing>
                      <wp:inline distT="0" distB="0" distL="0" distR="0" wp14:anchorId="2A18408E" wp14:editId="7F713E21">
                        <wp:extent cx="1790700" cy="2407636"/>
                        <wp:effectExtent l="190500" t="190500" r="190500" b="18351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oxes 2017 stephanie and ethan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2682" cy="2410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7E5" w:rsidRPr="00E6365D" w:rsidRDefault="004907E5" w:rsidP="004907E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</w:pPr>
                  <w:r w:rsidRPr="00E6365D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 xml:space="preserve">Registration is simple!  </w:t>
                  </w:r>
                </w:p>
                <w:p w:rsidR="004907E5" w:rsidRPr="00E6365D" w:rsidRDefault="004907E5" w:rsidP="004907E5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color w:val="0070C0"/>
                      <w:sz w:val="20"/>
                    </w:rPr>
                  </w:pPr>
                  <w:r w:rsidRPr="00E6365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 xml:space="preserve">Give us a call at (519)351-4010 </w:t>
                  </w:r>
                </w:p>
                <w:p w:rsidR="00EF493D" w:rsidRPr="00EF493D" w:rsidRDefault="004907E5" w:rsidP="00EF493D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Hyperlink"/>
                      <w:rFonts w:ascii="Times New Roman" w:hAnsi="Times New Roman" w:cs="Times New Roman"/>
                      <w:color w:val="0070C0"/>
                      <w:sz w:val="20"/>
                      <w:u w:val="none"/>
                    </w:rPr>
                  </w:pPr>
                  <w:r w:rsidRPr="00E6365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 xml:space="preserve">Send us an email: </w:t>
                  </w:r>
                  <w:hyperlink r:id="rId13" w:history="1">
                    <w:r w:rsidRPr="00E6365D">
                      <w:rPr>
                        <w:rStyle w:val="Hyperlink"/>
                        <w:rFonts w:ascii="Times New Roman" w:hAnsi="Times New Roman" w:cs="Times New Roman"/>
                        <w:color w:val="0070C0"/>
                        <w:sz w:val="20"/>
                      </w:rPr>
                      <w:t>chathamhopehaven@gmail.com</w:t>
                    </w:r>
                  </w:hyperlink>
                </w:p>
                <w:p w:rsidR="00EF493D" w:rsidRPr="00EF493D" w:rsidRDefault="00EF493D" w:rsidP="00EF493D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color w:val="0070C0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 xml:space="preserve">Visit our website to download a pdf copy:  </w:t>
                  </w:r>
                  <w:r w:rsidRPr="00EF493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www.chathamhopehaven.com</w:t>
                  </w:r>
                </w:p>
                <w:p w:rsidR="004907E5" w:rsidRPr="00E6365D" w:rsidRDefault="00EF493D" w:rsidP="004907E5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color w:val="0070C0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S</w:t>
                  </w:r>
                  <w:r w:rsidR="004907E5" w:rsidRPr="00E6365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top by the office 183 Wellington Street W</w:t>
                  </w:r>
                  <w:r w:rsidR="00E90DCB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est, Chatham, Ontario*</w:t>
                  </w:r>
                  <w:r w:rsidR="004907E5" w:rsidRPr="00E6365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 xml:space="preserve"> </w:t>
                  </w:r>
                </w:p>
                <w:p w:rsidR="00E9788D" w:rsidRPr="00EF493D" w:rsidRDefault="00E9788D" w:rsidP="00E9788D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0"/>
                    </w:rPr>
                  </w:pPr>
                  <w:r w:rsidRPr="00EF493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*</w:t>
                  </w:r>
                  <w:r w:rsidR="00E6365D" w:rsidRPr="00EF493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Office Hours are</w:t>
                  </w:r>
                  <w:r w:rsidRPr="00EF493D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 xml:space="preserve"> Monday, Wedne</w:t>
                  </w:r>
                  <w:r w:rsidR="00E90DCB">
                    <w:rPr>
                      <w:rFonts w:ascii="Times New Roman" w:hAnsi="Times New Roman" w:cs="Times New Roman"/>
                      <w:color w:val="0070C0"/>
                      <w:sz w:val="20"/>
                    </w:rPr>
                    <w:t>sday and Friday from 10am – 2pm</w:t>
                  </w:r>
                </w:p>
                <w:p w:rsidR="004907E5" w:rsidRPr="004907E5" w:rsidRDefault="004907E5" w:rsidP="004907E5">
                  <w:pPr>
                    <w:jc w:val="center"/>
                    <w:rPr>
                      <w:rFonts w:ascii="Times New Roman" w:hAnsi="Times New Roman" w:cs="Times New Roman"/>
                      <w:color w:val="5B9BD5" w:themeColor="accent1"/>
                      <w:sz w:val="20"/>
                    </w:rPr>
                  </w:pPr>
                </w:p>
                <w:p w:rsidR="007D3E80" w:rsidRDefault="007D3E80" w:rsidP="008F1D10">
                  <w:pPr>
                    <w:jc w:val="center"/>
                  </w:pPr>
                </w:p>
              </w:tc>
            </w:tr>
            <w:tr w:rsidR="007D3E80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page" w:horzAnchor="margin" w:tblpY="886"/>
                    <w:tblOverlap w:val="never"/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7D3E80" w:rsidTr="00E9788D">
                    <w:trPr>
                      <w:trHeight w:val="80"/>
                    </w:trPr>
                    <w:tc>
                      <w:tcPr>
                        <w:tcW w:w="1587" w:type="pct"/>
                        <w:vAlign w:val="center"/>
                      </w:tcPr>
                      <w:p w:rsidR="007D3E80" w:rsidRDefault="007D3E80">
                        <w:pPr>
                          <w:pStyle w:val="NoSpacing"/>
                        </w:pPr>
                      </w:p>
                    </w:tc>
                    <w:tc>
                      <w:tcPr>
                        <w:tcW w:w="351" w:type="pct"/>
                      </w:tcPr>
                      <w:p w:rsidR="007D3E80" w:rsidRDefault="007D3E80"/>
                    </w:tc>
                    <w:tc>
                      <w:tcPr>
                        <w:tcW w:w="3061" w:type="pct"/>
                      </w:tcPr>
                      <w:p w:rsidR="007D3E80" w:rsidRPr="00512970" w:rsidRDefault="007D3E80" w:rsidP="00512970">
                        <w:pPr>
                          <w:pStyle w:val="Footer"/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D3E80" w:rsidRDefault="007D3E80"/>
              </w:tc>
            </w:tr>
          </w:tbl>
          <w:p w:rsidR="007D3E80" w:rsidRDefault="007D3E80"/>
        </w:tc>
        <w:tc>
          <w:tcPr>
            <w:tcW w:w="720" w:type="dxa"/>
          </w:tcPr>
          <w:p w:rsidR="007D3E80" w:rsidRDefault="007D3E80"/>
        </w:tc>
        <w:tc>
          <w:tcPr>
            <w:tcW w:w="341" w:type="dxa"/>
          </w:tcPr>
          <w:p w:rsidR="007D3E80" w:rsidRDefault="007D3E80"/>
        </w:tc>
        <w:tc>
          <w:tcPr>
            <w:tcW w:w="423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230"/>
            </w:tblGrid>
            <w:tr w:rsidR="007D3E80" w:rsidTr="002E69AC">
              <w:trPr>
                <w:trHeight w:hRule="exact" w:val="4590"/>
              </w:trPr>
              <w:tc>
                <w:tcPr>
                  <w:tcW w:w="5000" w:type="pct"/>
                </w:tcPr>
                <w:p w:rsidR="007D3E80" w:rsidRDefault="007D3E80"/>
                <w:p w:rsidR="007D3E80" w:rsidRDefault="00EF493D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721360</wp:posOffset>
                            </wp:positionH>
                            <wp:positionV relativeFrom="paragraph">
                              <wp:posOffset>1677670</wp:posOffset>
                            </wp:positionV>
                            <wp:extent cx="1409700" cy="971550"/>
                            <wp:effectExtent l="0" t="0" r="0" b="0"/>
                            <wp:wrapNone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097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493D" w:rsidRDefault="00EF493D"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>
                                              <wp:extent cx="895350" cy="895350"/>
                                              <wp:effectExtent l="0" t="0" r="0" b="0"/>
                                              <wp:docPr id="14" name="Picture 14" descr="tshirt 12 x12 icon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tshirt 12 x12 icon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95350" cy="8953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" o:spid="_x0000_s1027" type="#_x0000_t202" style="position:absolute;margin-left:56.8pt;margin-top:132.1pt;width:111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" filled="f" stroked="f" strokeweight=".5pt">
                            <v:textbox>
                              <w:txbxContent>
                                <w:p w:rsidR="00EF493D" w:rsidRDefault="00EF493D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895350" cy="895350"/>
                                        <wp:effectExtent l="0" t="0" r="0" b="0"/>
                                        <wp:docPr id="2" name="Picture 2" descr="tshirt 12 x12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tshirt 12 x12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535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E0184">
                    <w:rPr>
                      <w:noProof/>
                      <w:lang w:eastAsia="en-US"/>
                    </w:rPr>
                    <w:drawing>
                      <wp:inline distT="0" distB="0" distL="0" distR="0" wp14:anchorId="52110E14" wp14:editId="7355FE16">
                        <wp:extent cx="2146300" cy="1609725"/>
                        <wp:effectExtent l="152400" t="171450" r="177800" b="18097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648" cy="1612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1397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3E80" w:rsidTr="002E69AC">
              <w:trPr>
                <w:trHeight w:hRule="exact" w:val="450"/>
              </w:trPr>
              <w:tc>
                <w:tcPr>
                  <w:tcW w:w="5000" w:type="pct"/>
                </w:tcPr>
                <w:p w:rsidR="007D3E80" w:rsidRDefault="007D3E80"/>
              </w:tc>
            </w:tr>
            <w:tr w:rsidR="007D3E80" w:rsidTr="00251DD4">
              <w:trPr>
                <w:trHeight w:hRule="exact" w:val="4140"/>
              </w:trPr>
              <w:sdt>
                <w:sdtPr>
                  <w:alias w:val="Company"/>
                  <w:tag w:val=""/>
                  <w:id w:val="1274751255"/>
                  <w:placeholder>
                    <w:docPart w:val="4D67BB1DD2304B57A23397804C3EDA8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5B9BD5" w:themeFill="accent1"/>
                    </w:tcPr>
                    <w:p w:rsidR="007D3E80" w:rsidRDefault="00251DD4" w:rsidP="00251DD4">
                      <w:pPr>
                        <w:pStyle w:val="Title"/>
                      </w:pPr>
                      <w:r>
                        <w:t>Chatham Hope Haven – Boxes &amp; Blankets</w:t>
                      </w:r>
                    </w:p>
                  </w:tc>
                </w:sdtContent>
              </w:sdt>
            </w:tr>
            <w:tr w:rsidR="007D3E80" w:rsidTr="002E69AC">
              <w:trPr>
                <w:trHeight w:hRule="exact" w:val="1080"/>
              </w:trPr>
              <w:tc>
                <w:tcPr>
                  <w:tcW w:w="5000" w:type="pct"/>
                  <w:shd w:val="clear" w:color="auto" w:fill="5B9BD5" w:themeFill="accent1"/>
                  <w:vAlign w:val="bottom"/>
                </w:tcPr>
                <w:p w:rsidR="007D3E80" w:rsidRPr="00251DD4" w:rsidRDefault="00251DD4" w:rsidP="00251DD4">
                  <w:pPr>
                    <w:pStyle w:val="Subtitle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251DD4">
                    <w:rPr>
                      <w:b/>
                    </w:rPr>
                    <w:t>Annual Homelessness Awareness and Fund-Raising Event</w:t>
                  </w:r>
                </w:p>
              </w:tc>
            </w:tr>
          </w:tbl>
          <w:p w:rsidR="007D3E80" w:rsidRDefault="007D3E80"/>
        </w:tc>
        <w:bookmarkStart w:id="0" w:name="_GoBack"/>
        <w:bookmarkEnd w:id="0"/>
      </w:tr>
    </w:tbl>
    <w:p w:rsidR="007D3E80" w:rsidRDefault="007D3E80">
      <w:pPr>
        <w:pStyle w:val="NoSpacing"/>
      </w:pPr>
    </w:p>
    <w:p w:rsidR="007D3E80" w:rsidRDefault="00D2171F">
      <w:pPr>
        <w:pStyle w:val="NoSpacing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9144000" cy="70008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700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199" w:rsidRDefault="007B2199" w:rsidP="007B219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7B2199" w:rsidRDefault="007B2199" w:rsidP="007B219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E6365D" w:rsidRPr="00E6365D" w:rsidRDefault="00E6365D" w:rsidP="007B219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6365D">
                              <w:rPr>
                                <w:color w:val="0070C0"/>
                                <w:sz w:val="40"/>
                                <w:szCs w:val="40"/>
                              </w:rPr>
                              <w:t>Boxes &amp; Blankets</w:t>
                            </w:r>
                          </w:p>
                          <w:p w:rsidR="00E6365D" w:rsidRPr="00D2171F" w:rsidRDefault="00075813" w:rsidP="00E6365D">
                            <w:pPr>
                              <w:jc w:val="center"/>
                              <w:rPr>
                                <w:color w:val="0070C0"/>
                                <w:sz w:val="20"/>
                              </w:rPr>
                            </w:pPr>
                            <w:r w:rsidRPr="00D2171F">
                              <w:rPr>
                                <w:color w:val="0070C0"/>
                                <w:sz w:val="20"/>
                              </w:rPr>
                              <w:t>5</w:t>
                            </w:r>
                            <w:r w:rsidR="00EF493D" w:rsidRPr="00D2171F">
                              <w:rPr>
                                <w:color w:val="0070C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E6365D" w:rsidRPr="00D2171F">
                              <w:rPr>
                                <w:color w:val="0070C0"/>
                                <w:sz w:val="20"/>
                              </w:rPr>
                              <w:t xml:space="preserve"> Annual Homelessness Awareness and Fund-raising Event</w:t>
                            </w:r>
                          </w:p>
                          <w:p w:rsidR="009E12B2" w:rsidRPr="00D2171F" w:rsidRDefault="00E6365D" w:rsidP="00E90DCB">
                            <w:pPr>
                              <w:jc w:val="center"/>
                              <w:rPr>
                                <w:color w:val="0070C0"/>
                                <w:sz w:val="20"/>
                              </w:rPr>
                            </w:pPr>
                            <w:r w:rsidRPr="00D2171F">
                              <w:rPr>
                                <w:color w:val="0070C0"/>
                                <w:sz w:val="20"/>
                              </w:rPr>
                              <w:t>Purpose:  To bring awareness to the issue of homelessness in Chatham-Kent</w:t>
                            </w:r>
                            <w:r w:rsidR="009E12B2" w:rsidRPr="00D2171F">
                              <w:rPr>
                                <w:color w:val="0070C0"/>
                                <w:sz w:val="20"/>
                              </w:rPr>
                              <w:t xml:space="preserve"> and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 xml:space="preserve"> raise </w:t>
                            </w:r>
                            <w:r w:rsidR="00EF493D" w:rsidRPr="00D2171F">
                              <w:rPr>
                                <w:color w:val="0070C0"/>
                                <w:sz w:val="20"/>
                              </w:rPr>
                              <w:t xml:space="preserve">funds </w:t>
                            </w:r>
                            <w:r w:rsidR="00E90DCB" w:rsidRPr="00D2171F">
                              <w:rPr>
                                <w:color w:val="0070C0"/>
                                <w:sz w:val="20"/>
                              </w:rPr>
                              <w:t>to support t</w:t>
                            </w:r>
                            <w:r w:rsidR="00EF493D" w:rsidRPr="00D2171F">
                              <w:rPr>
                                <w:color w:val="0070C0"/>
                                <w:sz w:val="20"/>
                              </w:rPr>
                              <w:t>he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 xml:space="preserve"> men’s haven</w:t>
                            </w:r>
                            <w:r w:rsidR="00E90DCB" w:rsidRPr="00D2171F">
                              <w:rPr>
                                <w:color w:val="0070C0"/>
                                <w:sz w:val="20"/>
                              </w:rPr>
                              <w:t xml:space="preserve"> and those who take refuge there.  Bring your own blanket; boxes will be supplied.   To be held on the evening of Friday, September </w:t>
                            </w:r>
                            <w:r w:rsidR="00075813" w:rsidRPr="00D2171F">
                              <w:rPr>
                                <w:color w:val="0070C0"/>
                                <w:sz w:val="20"/>
                              </w:rPr>
                              <w:t>20</w:t>
                            </w:r>
                            <w:r w:rsidR="009E12B2" w:rsidRPr="00D2171F">
                              <w:rPr>
                                <w:color w:val="0070C0"/>
                                <w:sz w:val="20"/>
                              </w:rPr>
                              <w:t>,</w:t>
                            </w:r>
                          </w:p>
                          <w:p w:rsidR="00E6365D" w:rsidRPr="00D2171F" w:rsidRDefault="00E90DCB" w:rsidP="00E90DCB">
                            <w:pPr>
                              <w:jc w:val="center"/>
                              <w:rPr>
                                <w:color w:val="0070C0"/>
                                <w:sz w:val="20"/>
                              </w:rPr>
                            </w:pPr>
                            <w:r w:rsidRPr="00D2171F">
                              <w:rPr>
                                <w:color w:val="0070C0"/>
                                <w:sz w:val="20"/>
                              </w:rPr>
                              <w:t xml:space="preserve"> 7pm-7am, </w:t>
                            </w:r>
                            <w:r w:rsidR="009E12B2" w:rsidRPr="00D2171F">
                              <w:rPr>
                                <w:color w:val="0070C0"/>
                                <w:sz w:val="20"/>
                              </w:rPr>
                              <w:t xml:space="preserve">outside </w:t>
                            </w:r>
                            <w:r w:rsidR="00D2171F">
                              <w:rPr>
                                <w:color w:val="0070C0"/>
                                <w:sz w:val="20"/>
                              </w:rPr>
                              <w:t>t</w:t>
                            </w:r>
                            <w:r w:rsidR="00E6365D" w:rsidRPr="00D2171F">
                              <w:rPr>
                                <w:color w:val="0070C0"/>
                                <w:sz w:val="20"/>
                              </w:rPr>
                              <w:t xml:space="preserve">he Downtown </w:t>
                            </w:r>
                            <w:r w:rsidR="00EF493D" w:rsidRPr="00D2171F">
                              <w:rPr>
                                <w:color w:val="0070C0"/>
                                <w:sz w:val="20"/>
                              </w:rPr>
                              <w:t>Chatham Centr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>e</w:t>
                            </w:r>
                            <w:r w:rsidR="00075813" w:rsidRPr="00D2171F">
                              <w:rPr>
                                <w:color w:val="0070C0"/>
                                <w:sz w:val="20"/>
                              </w:rPr>
                              <w:t xml:space="preserve"> (near clock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>)</w:t>
                            </w:r>
                            <w:r w:rsidR="00EF493D" w:rsidRPr="00D2171F">
                              <w:rPr>
                                <w:color w:val="0070C0"/>
                                <w:sz w:val="20"/>
                              </w:rPr>
                              <w:t>.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 xml:space="preserve">  Receipts will be issued for income tax purposes.</w:t>
                            </w:r>
                          </w:p>
                          <w:p w:rsidR="00E6365D" w:rsidRPr="00D2171F" w:rsidRDefault="00E6365D" w:rsidP="00E6365D">
                            <w:pPr>
                              <w:jc w:val="center"/>
                              <w:rPr>
                                <w:color w:val="0070C0"/>
                                <w:sz w:val="20"/>
                              </w:rPr>
                            </w:pPr>
                            <w:r w:rsidRPr="00D2171F">
                              <w:rPr>
                                <w:color w:val="0070C0"/>
                                <w:sz w:val="20"/>
                              </w:rPr>
                              <w:t>I ________________________</w:t>
                            </w:r>
                            <w:r w:rsidR="002E0BB3" w:rsidRPr="00D2171F">
                              <w:rPr>
                                <w:color w:val="0070C0"/>
                                <w:sz w:val="20"/>
                              </w:rPr>
                              <w:t xml:space="preserve">_____ plan on sleeping on the street in a box with </w:t>
                            </w:r>
                            <w:r w:rsidRPr="00D2171F">
                              <w:rPr>
                                <w:color w:val="0070C0"/>
                                <w:sz w:val="20"/>
                              </w:rPr>
                              <w:t>blankets to raise funds and awareness.</w:t>
                            </w:r>
                          </w:p>
                          <w:tbl>
                            <w:tblPr>
                              <w:tblStyle w:val="TableGrid"/>
                              <w:tblW w:w="12962" w:type="dxa"/>
                              <w:tblInd w:w="3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52"/>
                              <w:gridCol w:w="3060"/>
                              <w:gridCol w:w="1800"/>
                              <w:gridCol w:w="2160"/>
                              <w:gridCol w:w="1890"/>
                            </w:tblGrid>
                            <w:tr w:rsidR="00CF6438" w:rsidTr="008B09A1">
                              <w:trPr>
                                <w:trHeight w:val="642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Pr="00E6365D" w:rsidRDefault="00CF6438" w:rsidP="00E6365D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E6365D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                        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Pr="00E6365D" w:rsidRDefault="00CF6438" w:rsidP="00E6365D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Email </w:t>
                                  </w:r>
                                  <w:r w:rsidRPr="00E6365D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Pr="00E6365D" w:rsidRDefault="00CF6438" w:rsidP="00E70D0B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Telephone Number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70D0B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Amount Pledged</w:t>
                                  </w:r>
                                </w:p>
                                <w:p w:rsidR="008B09A1" w:rsidRPr="00E6365D" w:rsidRDefault="008B09A1" w:rsidP="00E70D0B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Cash/Cheque</w:t>
                                  </w:r>
                                  <w:r w:rsidR="00791C27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Pr="00E6365D" w:rsidRDefault="00CF6438" w:rsidP="00E70D0B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Would you like a receipt?</w:t>
                                  </w: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20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61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61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6438" w:rsidTr="008B09A1">
                              <w:trPr>
                                <w:trHeight w:val="344"/>
                              </w:trPr>
                              <w:tc>
                                <w:tcPr>
                                  <w:tcW w:w="4052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CF6438" w:rsidRDefault="00CF6438" w:rsidP="00E6365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365D" w:rsidRDefault="00E6365D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365D" w:rsidRDefault="00E6365D" w:rsidP="00E63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3pt;margin-top:0;width:10in;height:55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">
                <v:textbox>
                  <w:txbxContent>
                    <w:p w:rsidR="007B2199" w:rsidRDefault="007B2199" w:rsidP="007B219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</w:p>
                    <w:p w:rsidR="007B2199" w:rsidRDefault="007B2199" w:rsidP="007B219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</w:p>
                    <w:p w:rsidR="00E6365D" w:rsidRPr="00E6365D" w:rsidRDefault="00E6365D" w:rsidP="007B219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E6365D">
                        <w:rPr>
                          <w:color w:val="0070C0"/>
                          <w:sz w:val="40"/>
                          <w:szCs w:val="40"/>
                        </w:rPr>
                        <w:t>Boxes &amp; Blankets</w:t>
                      </w:r>
                    </w:p>
                    <w:p w:rsidR="00E6365D" w:rsidRPr="00D2171F" w:rsidRDefault="00075813" w:rsidP="00E6365D">
                      <w:pPr>
                        <w:jc w:val="center"/>
                        <w:rPr>
                          <w:color w:val="0070C0"/>
                          <w:sz w:val="20"/>
                        </w:rPr>
                      </w:pPr>
                      <w:r w:rsidRPr="00D2171F">
                        <w:rPr>
                          <w:color w:val="0070C0"/>
                          <w:sz w:val="20"/>
                        </w:rPr>
                        <w:t>5</w:t>
                      </w:r>
                      <w:r w:rsidR="00EF493D" w:rsidRPr="00D2171F">
                        <w:rPr>
                          <w:color w:val="0070C0"/>
                          <w:sz w:val="20"/>
                          <w:vertAlign w:val="superscript"/>
                        </w:rPr>
                        <w:t>th</w:t>
                      </w:r>
                      <w:r w:rsidR="00E6365D" w:rsidRPr="00D2171F">
                        <w:rPr>
                          <w:color w:val="0070C0"/>
                          <w:sz w:val="20"/>
                        </w:rPr>
                        <w:t xml:space="preserve"> Annual Homelessness Awareness and Fund-raising Event</w:t>
                      </w:r>
                    </w:p>
                    <w:p w:rsidR="009E12B2" w:rsidRPr="00D2171F" w:rsidRDefault="00E6365D" w:rsidP="00E90DCB">
                      <w:pPr>
                        <w:jc w:val="center"/>
                        <w:rPr>
                          <w:color w:val="0070C0"/>
                          <w:sz w:val="20"/>
                        </w:rPr>
                      </w:pPr>
                      <w:r w:rsidRPr="00D2171F">
                        <w:rPr>
                          <w:color w:val="0070C0"/>
                          <w:sz w:val="20"/>
                        </w:rPr>
                        <w:t>Purpose:  To bring awareness to the issue of homelessness in Chatham-Kent</w:t>
                      </w:r>
                      <w:r w:rsidR="009E12B2" w:rsidRPr="00D2171F">
                        <w:rPr>
                          <w:color w:val="0070C0"/>
                          <w:sz w:val="20"/>
                        </w:rPr>
                        <w:t xml:space="preserve"> and</w:t>
                      </w:r>
                      <w:r w:rsidRPr="00D2171F">
                        <w:rPr>
                          <w:color w:val="0070C0"/>
                          <w:sz w:val="20"/>
                        </w:rPr>
                        <w:t xml:space="preserve"> raise </w:t>
                      </w:r>
                      <w:r w:rsidR="00EF493D" w:rsidRPr="00D2171F">
                        <w:rPr>
                          <w:color w:val="0070C0"/>
                          <w:sz w:val="20"/>
                        </w:rPr>
                        <w:t xml:space="preserve">funds </w:t>
                      </w:r>
                      <w:r w:rsidR="00E90DCB" w:rsidRPr="00D2171F">
                        <w:rPr>
                          <w:color w:val="0070C0"/>
                          <w:sz w:val="20"/>
                        </w:rPr>
                        <w:t>to support t</w:t>
                      </w:r>
                      <w:r w:rsidR="00EF493D" w:rsidRPr="00D2171F">
                        <w:rPr>
                          <w:color w:val="0070C0"/>
                          <w:sz w:val="20"/>
                        </w:rPr>
                        <w:t>he</w:t>
                      </w:r>
                      <w:r w:rsidRPr="00D2171F">
                        <w:rPr>
                          <w:color w:val="0070C0"/>
                          <w:sz w:val="20"/>
                        </w:rPr>
                        <w:t xml:space="preserve"> men’s haven</w:t>
                      </w:r>
                      <w:r w:rsidR="00E90DCB" w:rsidRPr="00D2171F">
                        <w:rPr>
                          <w:color w:val="0070C0"/>
                          <w:sz w:val="20"/>
                        </w:rPr>
                        <w:t xml:space="preserve"> and those who take refuge there.  Bring your own blanket; boxes will be supplied.   To be held on the evening of Friday, September </w:t>
                      </w:r>
                      <w:r w:rsidR="00075813" w:rsidRPr="00D2171F">
                        <w:rPr>
                          <w:color w:val="0070C0"/>
                          <w:sz w:val="20"/>
                        </w:rPr>
                        <w:t>20</w:t>
                      </w:r>
                      <w:r w:rsidR="009E12B2" w:rsidRPr="00D2171F">
                        <w:rPr>
                          <w:color w:val="0070C0"/>
                          <w:sz w:val="20"/>
                        </w:rPr>
                        <w:t>,</w:t>
                      </w:r>
                    </w:p>
                    <w:p w:rsidR="00E6365D" w:rsidRPr="00D2171F" w:rsidRDefault="00E90DCB" w:rsidP="00E90DCB">
                      <w:pPr>
                        <w:jc w:val="center"/>
                        <w:rPr>
                          <w:color w:val="0070C0"/>
                          <w:sz w:val="20"/>
                        </w:rPr>
                      </w:pPr>
                      <w:r w:rsidRPr="00D2171F">
                        <w:rPr>
                          <w:color w:val="0070C0"/>
                          <w:sz w:val="20"/>
                        </w:rPr>
                        <w:t xml:space="preserve"> 7pm-7am, </w:t>
                      </w:r>
                      <w:r w:rsidR="009E12B2" w:rsidRPr="00D2171F">
                        <w:rPr>
                          <w:color w:val="0070C0"/>
                          <w:sz w:val="20"/>
                        </w:rPr>
                        <w:t xml:space="preserve">outside </w:t>
                      </w:r>
                      <w:r w:rsidR="00D2171F">
                        <w:rPr>
                          <w:color w:val="0070C0"/>
                          <w:sz w:val="20"/>
                        </w:rPr>
                        <w:t>t</w:t>
                      </w:r>
                      <w:r w:rsidR="00E6365D" w:rsidRPr="00D2171F">
                        <w:rPr>
                          <w:color w:val="0070C0"/>
                          <w:sz w:val="20"/>
                        </w:rPr>
                        <w:t xml:space="preserve">he Downtown </w:t>
                      </w:r>
                      <w:r w:rsidR="00EF493D" w:rsidRPr="00D2171F">
                        <w:rPr>
                          <w:color w:val="0070C0"/>
                          <w:sz w:val="20"/>
                        </w:rPr>
                        <w:t>Chatham Centr</w:t>
                      </w:r>
                      <w:r w:rsidRPr="00D2171F">
                        <w:rPr>
                          <w:color w:val="0070C0"/>
                          <w:sz w:val="20"/>
                        </w:rPr>
                        <w:t>e</w:t>
                      </w:r>
                      <w:r w:rsidR="00075813" w:rsidRPr="00D2171F">
                        <w:rPr>
                          <w:color w:val="0070C0"/>
                          <w:sz w:val="20"/>
                        </w:rPr>
                        <w:t xml:space="preserve"> (near clock</w:t>
                      </w:r>
                      <w:r w:rsidRPr="00D2171F">
                        <w:rPr>
                          <w:color w:val="0070C0"/>
                          <w:sz w:val="20"/>
                        </w:rPr>
                        <w:t>)</w:t>
                      </w:r>
                      <w:r w:rsidR="00EF493D" w:rsidRPr="00D2171F">
                        <w:rPr>
                          <w:color w:val="0070C0"/>
                          <w:sz w:val="20"/>
                        </w:rPr>
                        <w:t>.</w:t>
                      </w:r>
                      <w:r w:rsidRPr="00D2171F">
                        <w:rPr>
                          <w:color w:val="0070C0"/>
                          <w:sz w:val="20"/>
                        </w:rPr>
                        <w:t xml:space="preserve">  Receipts will be issued for income tax purposes.</w:t>
                      </w:r>
                    </w:p>
                    <w:p w:rsidR="00E6365D" w:rsidRPr="00D2171F" w:rsidRDefault="00E6365D" w:rsidP="00E6365D">
                      <w:pPr>
                        <w:jc w:val="center"/>
                        <w:rPr>
                          <w:color w:val="0070C0"/>
                          <w:sz w:val="20"/>
                        </w:rPr>
                      </w:pPr>
                      <w:r w:rsidRPr="00D2171F">
                        <w:rPr>
                          <w:color w:val="0070C0"/>
                          <w:sz w:val="20"/>
                        </w:rPr>
                        <w:t>I ________________________</w:t>
                      </w:r>
                      <w:r w:rsidR="002E0BB3" w:rsidRPr="00D2171F">
                        <w:rPr>
                          <w:color w:val="0070C0"/>
                          <w:sz w:val="20"/>
                        </w:rPr>
                        <w:t xml:space="preserve">_____ plan on sleeping on the street in a box with </w:t>
                      </w:r>
                      <w:r w:rsidRPr="00D2171F">
                        <w:rPr>
                          <w:color w:val="0070C0"/>
                          <w:sz w:val="20"/>
                        </w:rPr>
                        <w:t>blankets to raise funds and awareness.</w:t>
                      </w:r>
                    </w:p>
                    <w:tbl>
                      <w:tblPr>
                        <w:tblStyle w:val="TableGrid"/>
                        <w:tblW w:w="12962" w:type="dxa"/>
                        <w:tblInd w:w="353" w:type="dxa"/>
                        <w:tblLook w:val="04A0" w:firstRow="1" w:lastRow="0" w:firstColumn="1" w:lastColumn="0" w:noHBand="0" w:noVBand="1"/>
                      </w:tblPr>
                      <w:tblGrid>
                        <w:gridCol w:w="4052"/>
                        <w:gridCol w:w="3060"/>
                        <w:gridCol w:w="1800"/>
                        <w:gridCol w:w="2160"/>
                        <w:gridCol w:w="1890"/>
                      </w:tblGrid>
                      <w:tr w:rsidR="00CF6438" w:rsidTr="008B09A1">
                        <w:trPr>
                          <w:trHeight w:val="642"/>
                        </w:trPr>
                        <w:tc>
                          <w:tcPr>
                            <w:tcW w:w="4052" w:type="dxa"/>
                          </w:tcPr>
                          <w:p w:rsidR="00CF6438" w:rsidRPr="00E6365D" w:rsidRDefault="00CF6438" w:rsidP="00E6365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6365D">
                              <w:rPr>
                                <w:color w:val="0070C0"/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Pr="00E6365D" w:rsidRDefault="00CF6438" w:rsidP="00E6365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r w:rsidRPr="00E6365D">
                              <w:rPr>
                                <w:color w:val="0070C0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Pr="00E6365D" w:rsidRDefault="00CF6438" w:rsidP="00E70D0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Telephone Number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70D0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Amount Pledged</w:t>
                            </w:r>
                          </w:p>
                          <w:p w:rsidR="008B09A1" w:rsidRPr="00E6365D" w:rsidRDefault="008B09A1" w:rsidP="00E70D0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Cash/Cheque</w:t>
                            </w:r>
                            <w:r w:rsidR="00791C27">
                              <w:rPr>
                                <w:color w:val="0070C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Pr="00E6365D" w:rsidRDefault="00CF6438" w:rsidP="00E70D0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Would you like a receipt?</w:t>
                            </w: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20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61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61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F6438" w:rsidTr="008B09A1">
                        <w:trPr>
                          <w:trHeight w:val="344"/>
                        </w:trPr>
                        <w:tc>
                          <w:tcPr>
                            <w:tcW w:w="4052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CF6438" w:rsidRDefault="00CF6438" w:rsidP="00E636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6365D" w:rsidRDefault="00E6365D" w:rsidP="00E6365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6365D" w:rsidRDefault="00E6365D" w:rsidP="00E6365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1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0</wp:posOffset>
                </wp:positionV>
                <wp:extent cx="3914775" cy="1085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199" w:rsidRDefault="007B2199">
                            <w:r>
                              <w:rPr>
                                <w:noProof/>
                                <w:color w:val="0070C0"/>
                                <w:sz w:val="40"/>
                                <w:szCs w:val="40"/>
                                <w:lang w:eastAsia="en-US"/>
                              </w:rPr>
                              <w:drawing>
                                <wp:inline distT="0" distB="0" distL="0" distR="0" wp14:anchorId="61EDEEF2" wp14:editId="7FF4A9EE">
                                  <wp:extent cx="3472556" cy="8953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ission of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93" t="23356" r="10032" b="32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436" cy="906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08.5pt;margin-top:0;width:308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hegQIAAGwFAAAOAAAAZHJzL2Uyb0RvYy54bWysVE1PGzEQvVfqf7B8L5sEAmn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" filled="f" stroked="f" strokeweight=".5pt">
                <v:textbox>
                  <w:txbxContent>
                    <w:p w:rsidR="007B2199" w:rsidRDefault="007B2199">
                      <w:r>
                        <w:rPr>
                          <w:noProof/>
                          <w:color w:val="0070C0"/>
                          <w:sz w:val="40"/>
                          <w:szCs w:val="40"/>
                          <w:lang w:eastAsia="en-US"/>
                        </w:rPr>
                        <w:drawing>
                          <wp:inline distT="0" distB="0" distL="0" distR="0" wp14:anchorId="61EDEEF2" wp14:editId="7FF4A9EE">
                            <wp:extent cx="3472556" cy="8953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ission of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93" t="23356" r="10032" b="32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5436" cy="9064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3E80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222" w:rsidRDefault="008D5222" w:rsidP="007B2199">
      <w:pPr>
        <w:spacing w:after="0" w:line="240" w:lineRule="auto"/>
      </w:pPr>
      <w:r>
        <w:separator/>
      </w:r>
    </w:p>
  </w:endnote>
  <w:endnote w:type="continuationSeparator" w:id="0">
    <w:p w:rsidR="008D5222" w:rsidRDefault="008D5222" w:rsidP="007B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222" w:rsidRDefault="008D5222" w:rsidP="007B2199">
      <w:pPr>
        <w:spacing w:after="0" w:line="240" w:lineRule="auto"/>
      </w:pPr>
      <w:r>
        <w:separator/>
      </w:r>
    </w:p>
  </w:footnote>
  <w:footnote w:type="continuationSeparator" w:id="0">
    <w:p w:rsidR="008D5222" w:rsidRDefault="008D5222" w:rsidP="007B2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abstractNum w:abstractNumId="1" w15:restartNumberingAfterBreak="0">
    <w:nsid w:val="3669088D"/>
    <w:multiLevelType w:val="hybridMultilevel"/>
    <w:tmpl w:val="7DE64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45D8A"/>
    <w:multiLevelType w:val="hybridMultilevel"/>
    <w:tmpl w:val="9BF69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84"/>
    <w:rsid w:val="00075813"/>
    <w:rsid w:val="00251DD4"/>
    <w:rsid w:val="002E0184"/>
    <w:rsid w:val="002E0BB3"/>
    <w:rsid w:val="002E69AC"/>
    <w:rsid w:val="004907E5"/>
    <w:rsid w:val="00512970"/>
    <w:rsid w:val="00573859"/>
    <w:rsid w:val="00785059"/>
    <w:rsid w:val="00791C27"/>
    <w:rsid w:val="007B2199"/>
    <w:rsid w:val="007C5CE1"/>
    <w:rsid w:val="007D3E80"/>
    <w:rsid w:val="00850088"/>
    <w:rsid w:val="008B09A1"/>
    <w:rsid w:val="008D5222"/>
    <w:rsid w:val="008F1D10"/>
    <w:rsid w:val="00924364"/>
    <w:rsid w:val="00961EC3"/>
    <w:rsid w:val="009E12B2"/>
    <w:rsid w:val="00AE59AE"/>
    <w:rsid w:val="00B41E12"/>
    <w:rsid w:val="00BF5ECC"/>
    <w:rsid w:val="00C63300"/>
    <w:rsid w:val="00CF6438"/>
    <w:rsid w:val="00D2171F"/>
    <w:rsid w:val="00E53264"/>
    <w:rsid w:val="00E6365D"/>
    <w:rsid w:val="00E70D0B"/>
    <w:rsid w:val="00E76CA3"/>
    <w:rsid w:val="00E90DCB"/>
    <w:rsid w:val="00E9788D"/>
    <w:rsid w:val="00EF493D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D15F59-8221-4C4C-AAC2-552B3E80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0637D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5B9BD5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5B9BD5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5B9BD5" w:themeColor="accent1"/>
        <w:bottom w:val="single" w:sz="4" w:space="14" w:color="5B9BD5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5B9BD5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5B9BD5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4907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07E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65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65D"/>
    <w:rPr>
      <w:rFonts w:ascii="Segoe UI" w:hAnsi="Segoe UI" w:cs="Segoe UI"/>
      <w:szCs w:val="18"/>
    </w:rPr>
  </w:style>
  <w:style w:type="paragraph" w:styleId="Header">
    <w:name w:val="header"/>
    <w:basedOn w:val="Normal"/>
    <w:link w:val="HeaderChar"/>
    <w:uiPriority w:val="99"/>
    <w:unhideWhenUsed/>
    <w:rsid w:val="007B2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hathamhopehaven@gmail.com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D67BB1DD2304B57A23397804C3ED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9A796-5E4D-490C-B2AA-E6FAA3DC2E1F}"/>
      </w:docPartPr>
      <w:docPartBody>
        <w:p w:rsidR="00EF068E" w:rsidRDefault="00B125B5">
          <w:pPr>
            <w:pStyle w:val="4D67BB1DD2304B57A23397804C3EDA8C"/>
          </w:pPr>
          <w:r>
            <w:t>[Company Name]</w:t>
          </w:r>
        </w:p>
      </w:docPartBody>
    </w:docPart>
    <w:docPart>
      <w:docPartPr>
        <w:name w:val="36C5EC7596314B2B8E270423524BF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44F5B-5D6F-438E-A076-71D8924F0FE7}"/>
      </w:docPartPr>
      <w:docPartBody>
        <w:p w:rsidR="00452416" w:rsidRDefault="00EF068E" w:rsidP="00EF068E">
          <w:pPr>
            <w:pStyle w:val="36C5EC7596314B2B8E270423524BFC86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755"/>
    <w:rsid w:val="000A00E8"/>
    <w:rsid w:val="00314630"/>
    <w:rsid w:val="00370BA2"/>
    <w:rsid w:val="00452416"/>
    <w:rsid w:val="009F1755"/>
    <w:rsid w:val="00B125B5"/>
    <w:rsid w:val="00DA0081"/>
    <w:rsid w:val="00E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67BB1DD2304B57A23397804C3EDA8C">
    <w:name w:val="4D67BB1DD2304B57A23397804C3EDA8C"/>
  </w:style>
  <w:style w:type="paragraph" w:customStyle="1" w:styleId="9C06BC39D779471F8B70B5B07E6BF0ED">
    <w:name w:val="9C06BC39D779471F8B70B5B07E6BF0ED"/>
    <w:rsid w:val="009F1755"/>
  </w:style>
  <w:style w:type="paragraph" w:customStyle="1" w:styleId="D3D4A1AA1B0F4344BAAB779D119CE445">
    <w:name w:val="D3D4A1AA1B0F4344BAAB779D119CE445"/>
    <w:rsid w:val="009F1755"/>
  </w:style>
  <w:style w:type="paragraph" w:customStyle="1" w:styleId="73F1785AA0754D94AB7E6D083A8CA818">
    <w:name w:val="73F1785AA0754D94AB7E6D083A8CA818"/>
    <w:rsid w:val="009F1755"/>
  </w:style>
  <w:style w:type="paragraph" w:customStyle="1" w:styleId="F1E0CEEBF5F8487394E7878A2F04EF61">
    <w:name w:val="F1E0CEEBF5F8487394E7878A2F04EF61"/>
    <w:rsid w:val="00EF068E"/>
  </w:style>
  <w:style w:type="paragraph" w:customStyle="1" w:styleId="36C5EC7596314B2B8E270423524BFC86">
    <w:name w:val="36C5EC7596314B2B8E270423524BFC86"/>
    <w:rsid w:val="00EF06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873beb7-5857-4685-be1f-d57550cc96c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37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Chatham Hope Haven – Boxes &amp; Blankets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</dc:creator>
  <cp:lastModifiedBy>Main</cp:lastModifiedBy>
  <cp:revision>9</cp:revision>
  <cp:lastPrinted>2019-07-15T17:41:00Z</cp:lastPrinted>
  <dcterms:created xsi:type="dcterms:W3CDTF">2019-07-15T17:26:00Z</dcterms:created>
  <dcterms:modified xsi:type="dcterms:W3CDTF">2019-07-17T16:25:00Z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